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C0358" w14:textId="77777777" w:rsidR="00C63E32" w:rsidRDefault="00146737" w:rsidP="00C63E32">
      <w:pPr>
        <w:ind w:left="3402"/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124A3722" wp14:editId="4431D18B">
            <wp:simplePos x="0" y="0"/>
            <wp:positionH relativeFrom="column">
              <wp:posOffset>-390525</wp:posOffset>
            </wp:positionH>
            <wp:positionV relativeFrom="paragraph">
              <wp:posOffset>62230</wp:posOffset>
            </wp:positionV>
            <wp:extent cx="1781175" cy="1829705"/>
            <wp:effectExtent l="57150" t="57150" r="66675" b="913765"/>
            <wp:wrapNone/>
            <wp:docPr id="10" name="Immagine 1" descr="Visualizza immagine di 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Visualizza immagine di orig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970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C63E32">
        <w:t>E’</w:t>
      </w:r>
      <w:proofErr w:type="gramEnd"/>
      <w:r w:rsidR="00C63E32">
        <w:t xml:space="preserve"> par</w:t>
      </w:r>
      <w:r>
        <w:t>t</w:t>
      </w:r>
      <w:r w:rsidR="00C63E32">
        <w:t>ito dal 01.07.2019 l’obbligo di trasmissione telematica dei corrispettivi giornalieri. Il 24 ottobre 2018 è entrato in vigore il decreto fiscale (D.L.119/2018) che ha istituito definitivamente l’obbligo di trasmettere telematicamente i corrispettivi giornalieri. Per agevolare l’adeguamento dei registratori di cassa con la funzione di invio automatico ha previsto un credito d’imposta.</w:t>
      </w:r>
    </w:p>
    <w:p w14:paraId="1A49101A" w14:textId="77777777" w:rsidR="00C63E32" w:rsidRDefault="00C63E32" w:rsidP="00C63E32">
      <w:pPr>
        <w:ind w:left="3402"/>
      </w:pPr>
      <w:r>
        <w:t>Gli interessati</w:t>
      </w:r>
    </w:p>
    <w:p w14:paraId="7FFB73B5" w14:textId="77777777" w:rsidR="00C63E32" w:rsidRPr="00C63E32" w:rsidRDefault="00C63E32" w:rsidP="00C63E32">
      <w:pPr>
        <w:ind w:left="3402"/>
        <w:rPr>
          <w:i/>
          <w:iCs/>
        </w:rPr>
      </w:pPr>
      <w:r w:rsidRPr="00C63E32">
        <w:rPr>
          <w:i/>
          <w:iCs/>
        </w:rPr>
        <w:t xml:space="preserve">Dal </w:t>
      </w:r>
      <w:r w:rsidRPr="00C63E32">
        <w:rPr>
          <w:b/>
          <w:bCs/>
          <w:i/>
          <w:iCs/>
        </w:rPr>
        <w:t>01.07.2019</w:t>
      </w:r>
      <w:r w:rsidRPr="00C63E32">
        <w:rPr>
          <w:i/>
          <w:iCs/>
        </w:rPr>
        <w:t xml:space="preserve"> per i soggetti con volume d’affari superiore a 400.000 euro;</w:t>
      </w:r>
    </w:p>
    <w:p w14:paraId="6C92E4C8" w14:textId="77777777" w:rsidR="00C63E32" w:rsidRPr="00C63E32" w:rsidRDefault="00C63E32" w:rsidP="00C63E32">
      <w:pPr>
        <w:ind w:left="3402"/>
        <w:rPr>
          <w:i/>
          <w:iCs/>
        </w:rPr>
      </w:pPr>
      <w:r w:rsidRPr="00C63E32">
        <w:rPr>
          <w:i/>
          <w:iCs/>
        </w:rPr>
        <w:t xml:space="preserve">Dal </w:t>
      </w:r>
      <w:r w:rsidRPr="00C63E32">
        <w:rPr>
          <w:b/>
          <w:bCs/>
          <w:i/>
          <w:iCs/>
        </w:rPr>
        <w:t>01.01.2020</w:t>
      </w:r>
      <w:r w:rsidRPr="00C63E32">
        <w:rPr>
          <w:i/>
          <w:iCs/>
        </w:rPr>
        <w:t xml:space="preserve"> per gli altri soggetti.</w:t>
      </w:r>
    </w:p>
    <w:p w14:paraId="5A5FBA93" w14:textId="77777777" w:rsidR="00C63E32" w:rsidRPr="00C63E32" w:rsidRDefault="00C63E32" w:rsidP="00C63E32">
      <w:pPr>
        <w:ind w:left="3402"/>
        <w:rPr>
          <w:b/>
          <w:bCs/>
        </w:rPr>
      </w:pPr>
      <w:r w:rsidRPr="00C63E32">
        <w:rPr>
          <w:b/>
          <w:bCs/>
        </w:rPr>
        <w:t>Come ci si adeguerà</w:t>
      </w:r>
    </w:p>
    <w:p w14:paraId="2585853A" w14:textId="77777777" w:rsidR="00C63E32" w:rsidRDefault="00146737" w:rsidP="00C63E32">
      <w:pPr>
        <w:ind w:left="3402"/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46409232" wp14:editId="363553B1">
            <wp:simplePos x="0" y="0"/>
            <wp:positionH relativeFrom="column">
              <wp:posOffset>-351155</wp:posOffset>
            </wp:positionH>
            <wp:positionV relativeFrom="paragraph">
              <wp:posOffset>878840</wp:posOffset>
            </wp:positionV>
            <wp:extent cx="2094029" cy="1304925"/>
            <wp:effectExtent l="0" t="0" r="1905" b="0"/>
            <wp:wrapNone/>
            <wp:docPr id="11" name="Immagine 11" descr="Risultati immagini per logo agenzia delle ent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logo agenzia delle entra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2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E32">
        <w:t>Entro tale scadenza ci si dovrà dotare dei nuovi registratori di cassa o adeguare quelli già esistenti, al fine di comunicare per via telematica tutti i corrispettivi della giornata all’Agenzia delle Entrate, questi saranno, appunto, in grado di inviare per via telematica ogni corrispettivo giornaliero all’Agenzia delle Entrate.</w:t>
      </w:r>
    </w:p>
    <w:p w14:paraId="0E54C429" w14:textId="77777777" w:rsidR="00C63E32" w:rsidRPr="00C63E32" w:rsidRDefault="00C63E32" w:rsidP="00C63E32">
      <w:pPr>
        <w:ind w:left="3402"/>
        <w:rPr>
          <w:b/>
          <w:bCs/>
        </w:rPr>
      </w:pPr>
      <w:r w:rsidRPr="00C63E32">
        <w:rPr>
          <w:b/>
          <w:bCs/>
        </w:rPr>
        <w:t>Credito d’imposta: una buona notizia.</w:t>
      </w:r>
    </w:p>
    <w:p w14:paraId="64F61450" w14:textId="77777777" w:rsidR="00C63E32" w:rsidRDefault="001E0701" w:rsidP="00C63E32">
      <w:pPr>
        <w:ind w:left="3402" w:firstLine="142"/>
      </w:pP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36D88ABD" wp14:editId="2C4F3B8B">
            <wp:simplePos x="0" y="0"/>
            <wp:positionH relativeFrom="column">
              <wp:posOffset>2953385</wp:posOffset>
            </wp:positionH>
            <wp:positionV relativeFrom="paragraph">
              <wp:posOffset>775970</wp:posOffset>
            </wp:positionV>
            <wp:extent cx="3544108" cy="1885702"/>
            <wp:effectExtent l="0" t="0" r="0" b="63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8" cy="188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76AC16E3" wp14:editId="42F70909">
            <wp:simplePos x="0" y="0"/>
            <wp:positionH relativeFrom="column">
              <wp:posOffset>-704850</wp:posOffset>
            </wp:positionH>
            <wp:positionV relativeFrom="paragraph">
              <wp:posOffset>2238375</wp:posOffset>
            </wp:positionV>
            <wp:extent cx="4010025" cy="1990725"/>
            <wp:effectExtent l="0" t="0" r="9525" b="9525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1A2280CE" wp14:editId="38B40CD8">
            <wp:simplePos x="0" y="0"/>
            <wp:positionH relativeFrom="page">
              <wp:posOffset>3409950</wp:posOffset>
            </wp:positionH>
            <wp:positionV relativeFrom="paragraph">
              <wp:posOffset>2506345</wp:posOffset>
            </wp:positionV>
            <wp:extent cx="3988706" cy="254317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06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E32">
        <w:t>Negli anni 2019 e 2020 è prevista la concessione di un credito d’imposta pari al 50% della spesa sostenuta, per un massimo di 250 euro in caso di acquisto e di 50 euro in caso di adattamento, per ogni strumento mediante il quale effettuare la memorizzazione e la trasmissione dei dati.</w:t>
      </w:r>
      <w:r w:rsidR="00C63E32">
        <w:br w:type="page"/>
      </w:r>
    </w:p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4"/>
        <w:gridCol w:w="424"/>
        <w:gridCol w:w="6555"/>
        <w:gridCol w:w="283"/>
      </w:tblGrid>
      <w:tr w:rsidR="00E77B5E" w:rsidRPr="003D1C9C" w14:paraId="6E27CE5E" w14:textId="77777777" w:rsidTr="00774287">
        <w:trPr>
          <w:trHeight w:val="2112"/>
        </w:trPr>
        <w:tc>
          <w:tcPr>
            <w:tcW w:w="3664" w:type="dxa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4F761C79" w14:textId="77777777" w:rsidR="00E77B5E" w:rsidRPr="003D1C9C" w:rsidRDefault="00C67B99" w:rsidP="00AE68A8">
            <w:r>
              <w:rPr>
                <w:noProof/>
                <w:lang w:bidi="it-IT"/>
              </w:rPr>
              <w:pict w14:anchorId="6E5D822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6" type="#_x0000_t202" style="position:absolute;margin-left:18.75pt;margin-top:488.65pt;width:151.5pt;height:60.7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">
                  <v:textbox>
                    <w:txbxContent>
                      <w:p w14:paraId="56D04F11" w14:textId="77777777" w:rsidR="00146737" w:rsidRPr="00146737" w:rsidRDefault="00146737" w:rsidP="0014673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46737">
                          <w:rPr>
                            <w:b/>
                            <w:bCs/>
                            <w:sz w:val="28"/>
                            <w:szCs w:val="28"/>
                          </w:rPr>
                          <w:t>QUESTO MODULO NON COSTITUISCE FORMA DI CONTRATTO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  <w:lang w:bidi="it-IT"/>
              </w:rPr>
              <w:pict w14:anchorId="1457CBAC">
                <v:shape id="_x0000_s1027" type="#_x0000_t202" style="position:absolute;margin-left:18.75pt;margin-top:370.9pt;width:151.5pt;height:110.6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">
                  <v:textbox style="mso-fit-shape-to-text:t">
                    <w:txbxContent>
                      <w:p w14:paraId="1F2BAECC" w14:textId="77777777" w:rsidR="00333A04" w:rsidRDefault="00333A04">
                        <w:r>
                          <w:t>Da compilare e rimandare via mail o via fax a:</w:t>
                        </w:r>
                      </w:p>
                      <w:p w14:paraId="69DD925C" w14:textId="77777777" w:rsidR="00333A04" w:rsidRDefault="0049068A">
                        <w:r w:rsidRPr="0049068A">
                          <w:t>imago</w:t>
                        </w:r>
                        <w:r>
                          <w:t>@imago.srl</w:t>
                        </w:r>
                      </w:p>
                      <w:p w14:paraId="7444D3D9" w14:textId="77777777" w:rsidR="00333A04" w:rsidRDefault="0049068A">
                        <w:r>
                          <w:t>Fax 06 79.340.212</w:t>
                        </w:r>
                      </w:p>
                    </w:txbxContent>
                  </v:textbox>
                  <w10:wrap type="square"/>
                </v:shape>
              </w:pict>
            </w:r>
            <w:r w:rsidR="003E3EE9"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072D385D" wp14:editId="6CD80812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3376930</wp:posOffset>
                  </wp:positionV>
                  <wp:extent cx="1562100" cy="1009650"/>
                  <wp:effectExtent l="0" t="0" r="0" b="0"/>
                  <wp:wrapNone/>
                  <wp:docPr id="1" name="Immagine 1" descr="logo outl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logo outlook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3EE9"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36BA94E6" wp14:editId="2EEF06D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4445</wp:posOffset>
                  </wp:positionV>
                  <wp:extent cx="1781175" cy="1829705"/>
                  <wp:effectExtent l="57150" t="57150" r="66675" b="913765"/>
                  <wp:wrapNone/>
                  <wp:docPr id="7" name="Immagine 1" descr="Visualizza immagine di 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 descr="Visualizza immagine di origin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2970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012F3EE1" w14:textId="77777777" w:rsidR="00E77B5E" w:rsidRPr="003D1C9C" w:rsidRDefault="00E77B5E" w:rsidP="00AE68A8"/>
        </w:tc>
        <w:tc>
          <w:tcPr>
            <w:tcW w:w="6838" w:type="dxa"/>
            <w:gridSpan w:val="2"/>
            <w:tcBorders>
              <w:bottom w:val="nil"/>
            </w:tcBorders>
          </w:tcPr>
          <w:p w14:paraId="0C8BE6F4" w14:textId="77777777" w:rsidR="00E77B5E" w:rsidRPr="003D1C9C" w:rsidRDefault="00774287" w:rsidP="00AE68A8">
            <w:pPr>
              <w:pStyle w:val="Titolo"/>
            </w:pPr>
            <w:r>
              <w:t>MANIFESTAZIONE DI INTERESSE</w:t>
            </w:r>
          </w:p>
        </w:tc>
      </w:tr>
      <w:tr w:rsidR="00774287" w:rsidRPr="003D1C9C" w14:paraId="47C276FA" w14:textId="77777777" w:rsidTr="00774287">
        <w:trPr>
          <w:trHeight w:val="884"/>
        </w:trPr>
        <w:tc>
          <w:tcPr>
            <w:tcW w:w="3664" w:type="dxa"/>
            <w:vMerge/>
          </w:tcPr>
          <w:p w14:paraId="0824EC8B" w14:textId="77777777" w:rsidR="00774287" w:rsidRPr="003D1C9C" w:rsidRDefault="00774287" w:rsidP="00774287"/>
        </w:tc>
        <w:tc>
          <w:tcPr>
            <w:tcW w:w="424" w:type="dxa"/>
            <w:vMerge/>
          </w:tcPr>
          <w:p w14:paraId="0B933A16" w14:textId="77777777" w:rsidR="00774287" w:rsidRPr="003D1C9C" w:rsidRDefault="00774287" w:rsidP="00774287"/>
        </w:tc>
        <w:tc>
          <w:tcPr>
            <w:tcW w:w="6555" w:type="dxa"/>
          </w:tcPr>
          <w:p w14:paraId="2A280A34" w14:textId="77777777" w:rsidR="003E3EE9" w:rsidRDefault="00774287" w:rsidP="003E3EE9">
            <w:pPr>
              <w:spacing w:line="360" w:lineRule="auto"/>
            </w:pPr>
            <w:r w:rsidRPr="00647C9F">
              <w:t>Il/la sottoscritto/a _____________________</w:t>
            </w:r>
            <w:r>
              <w:t xml:space="preserve">_____________________ </w:t>
            </w:r>
            <w:r w:rsidRPr="00647C9F">
              <w:t>in qualità di_______________</w:t>
            </w:r>
            <w:r>
              <w:t>_______________</w:t>
            </w:r>
            <w:r w:rsidRPr="00647C9F">
              <w:t xml:space="preserve"> del/della __________________</w:t>
            </w:r>
            <w:r>
              <w:t>_______________________</w:t>
            </w:r>
            <w:r w:rsidRPr="00647C9F">
              <w:t>___(indicare denominazione e forma giuridica) con sede legale in _________, prov. ___, via ____________</w:t>
            </w:r>
            <w:r>
              <w:t xml:space="preserve">_______________ </w:t>
            </w:r>
            <w:r w:rsidRPr="00647C9F">
              <w:t>Tel. __________________, E-mail _____________________</w:t>
            </w:r>
            <w:r w:rsidR="009466F1">
              <w:t xml:space="preserve"> </w:t>
            </w:r>
            <w:proofErr w:type="spellStart"/>
            <w:r w:rsidR="009466F1">
              <w:t>P.Iva</w:t>
            </w:r>
            <w:proofErr w:type="spellEnd"/>
            <w:r w:rsidR="009466F1">
              <w:t>__________________________</w:t>
            </w:r>
          </w:p>
          <w:p w14:paraId="5D1C26CF" w14:textId="77777777" w:rsidR="00774287" w:rsidRDefault="003E3EE9" w:rsidP="003E3EE9">
            <w:pPr>
              <w:spacing w:line="360" w:lineRule="auto"/>
            </w:pPr>
            <w:r w:rsidRPr="003E3EE9">
              <w:t>Associato presso la CIA sede provinciale di_</w:t>
            </w:r>
            <w:r>
              <w:t>_____</w:t>
            </w:r>
            <w:r w:rsidRPr="003E3EE9">
              <w:t>________________ riferimento ufficio di__</w:t>
            </w:r>
            <w:r>
              <w:t>_____________</w:t>
            </w:r>
            <w:r w:rsidRPr="003E3EE9">
              <w:t>_________________</w:t>
            </w:r>
            <w:r>
              <w:t xml:space="preserve">_______ </w:t>
            </w:r>
            <w:r w:rsidR="00774287">
              <w:t>manifesta interesse verso il seguente prodotto.</w:t>
            </w:r>
            <w:r w:rsidR="005E7A8F">
              <w:t xml:space="preserve"> (barrare la scelta)</w:t>
            </w:r>
          </w:p>
          <w:p w14:paraId="1C09BCB3" w14:textId="77777777" w:rsidR="003E3EE9" w:rsidRPr="003E3EE9" w:rsidRDefault="003E3EE9" w:rsidP="003E3EE9">
            <w:pPr>
              <w:pStyle w:val="Paragrafoelenco"/>
              <w:numPr>
                <w:ilvl w:val="0"/>
                <w:numId w:val="16"/>
              </w:numPr>
              <w:rPr>
                <w:sz w:val="24"/>
              </w:rPr>
            </w:pPr>
            <w:r w:rsidRPr="003E3EE9">
              <w:rPr>
                <w:sz w:val="24"/>
              </w:rPr>
              <w:t>ITALRETAIL ITALSTART</w:t>
            </w:r>
          </w:p>
          <w:p w14:paraId="3C98EF47" w14:textId="77777777" w:rsidR="003E3EE9" w:rsidRPr="003E3EE9" w:rsidRDefault="003E3EE9" w:rsidP="003E3EE9">
            <w:pPr>
              <w:pStyle w:val="Paragrafoelenco"/>
              <w:numPr>
                <w:ilvl w:val="0"/>
                <w:numId w:val="16"/>
              </w:numPr>
              <w:rPr>
                <w:sz w:val="24"/>
              </w:rPr>
            </w:pPr>
            <w:r w:rsidRPr="003E3EE9">
              <w:rPr>
                <w:sz w:val="24"/>
              </w:rPr>
              <w:t>ITALRETAIL NICE</w:t>
            </w:r>
          </w:p>
          <w:p w14:paraId="52203EE0" w14:textId="77777777" w:rsidR="003E3EE9" w:rsidRPr="003E3EE9" w:rsidRDefault="003E3EE9" w:rsidP="003E3EE9">
            <w:pPr>
              <w:pStyle w:val="Paragrafoelenco"/>
              <w:numPr>
                <w:ilvl w:val="0"/>
                <w:numId w:val="16"/>
              </w:numPr>
              <w:rPr>
                <w:sz w:val="24"/>
              </w:rPr>
            </w:pPr>
            <w:r w:rsidRPr="003E3EE9">
              <w:rPr>
                <w:sz w:val="24"/>
              </w:rPr>
              <w:t>ITALRETAIL SPICE</w:t>
            </w:r>
          </w:p>
          <w:p w14:paraId="3A18E72D" w14:textId="77777777" w:rsidR="003E3EE9" w:rsidRDefault="003E3EE9" w:rsidP="003E3EE9">
            <w:pPr>
              <w:rPr>
                <w:sz w:val="24"/>
              </w:rPr>
            </w:pPr>
            <w:r>
              <w:rPr>
                <w:sz w:val="24"/>
              </w:rPr>
              <w:t>Con modalità di pagamento</w:t>
            </w:r>
            <w:r w:rsidR="005E7A8F">
              <w:rPr>
                <w:sz w:val="24"/>
              </w:rPr>
              <w:t xml:space="preserve"> (barrare la scelta)</w:t>
            </w:r>
            <w:r>
              <w:rPr>
                <w:sz w:val="24"/>
              </w:rPr>
              <w:t>:</w:t>
            </w:r>
          </w:p>
          <w:p w14:paraId="68696DFB" w14:textId="77777777" w:rsidR="003E3EE9" w:rsidRPr="003E3EE9" w:rsidRDefault="003E3EE9" w:rsidP="003E3EE9">
            <w:pPr>
              <w:pStyle w:val="Paragrafoelenco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>Unica soluzione</w:t>
            </w:r>
          </w:p>
          <w:p w14:paraId="2FAD1EB6" w14:textId="77777777" w:rsidR="003E3EE9" w:rsidRPr="003E3EE9" w:rsidRDefault="003E3EE9" w:rsidP="003E3EE9">
            <w:pPr>
              <w:pStyle w:val="Paragrafoelenco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>Finanziato</w:t>
            </w:r>
          </w:p>
          <w:p w14:paraId="1F7FEE82" w14:textId="77777777" w:rsidR="00146737" w:rsidRDefault="00146737" w:rsidP="00774287"/>
          <w:p w14:paraId="09EDA229" w14:textId="77777777" w:rsidR="00774287" w:rsidRDefault="00774287" w:rsidP="00774287">
            <w:r w:rsidRPr="00774287">
              <w:t xml:space="preserve">A tutti colori che aderiranno entro il </w:t>
            </w:r>
            <w:r w:rsidR="00683AD5">
              <w:t>10Dicembre</w:t>
            </w:r>
            <w:r w:rsidRPr="00774287">
              <w:t xml:space="preserve"> 2019 oltre ad uno sconto pari al 5% verrà fornita in omaggio borsa per il trasporto.</w:t>
            </w:r>
          </w:p>
          <w:p w14:paraId="7C72A375" w14:textId="77777777" w:rsidR="00774287" w:rsidRDefault="00774287" w:rsidP="00774287">
            <w:r w:rsidRPr="00774287">
              <w:t xml:space="preserve">Per ulteriori informazioni commerciali contattare il </w:t>
            </w:r>
            <w:r w:rsidRPr="003E3EE9">
              <w:rPr>
                <w:i/>
                <w:iCs/>
              </w:rPr>
              <w:t xml:space="preserve">Sig. Luca </w:t>
            </w:r>
            <w:proofErr w:type="gramStart"/>
            <w:r w:rsidRPr="003E3EE9">
              <w:rPr>
                <w:i/>
                <w:iCs/>
              </w:rPr>
              <w:t>Cavalli</w:t>
            </w:r>
            <w:r w:rsidRPr="00774287">
              <w:t xml:space="preserve">  al</w:t>
            </w:r>
            <w:proofErr w:type="gramEnd"/>
            <w:r w:rsidRPr="00774287">
              <w:t xml:space="preserve"> numero </w:t>
            </w:r>
            <w:r w:rsidR="00976821">
              <w:t xml:space="preserve"> </w:t>
            </w:r>
            <w:r w:rsidRPr="00774287">
              <w:rPr>
                <w:b/>
                <w:bCs/>
              </w:rPr>
              <w:t>327 0717231</w:t>
            </w:r>
            <w:r w:rsidR="00976821">
              <w:rPr>
                <w:b/>
                <w:bCs/>
              </w:rPr>
              <w:t xml:space="preserve"> </w:t>
            </w:r>
            <w:r w:rsidR="00976821" w:rsidRPr="00976821">
              <w:rPr>
                <w:bCs/>
              </w:rPr>
              <w:t>o in alternativa al numero</w:t>
            </w:r>
            <w:r w:rsidR="00976821">
              <w:rPr>
                <w:b/>
                <w:bCs/>
              </w:rPr>
              <w:t xml:space="preserve">  06 79.341.005</w:t>
            </w:r>
          </w:p>
          <w:p w14:paraId="54F5B1EB" w14:textId="77777777" w:rsidR="00774287" w:rsidRDefault="00774287" w:rsidP="00774287">
            <w:r w:rsidRPr="00774287">
              <w:t xml:space="preserve">Per informazioni tecniche contattare il </w:t>
            </w:r>
            <w:r w:rsidRPr="003E3EE9">
              <w:rPr>
                <w:i/>
                <w:iCs/>
              </w:rPr>
              <w:t>Sig. Roberto Barabino</w:t>
            </w:r>
            <w:r w:rsidRPr="00774287">
              <w:t xml:space="preserve"> al numero</w:t>
            </w:r>
            <w:r w:rsidRPr="00774287">
              <w:rPr>
                <w:b/>
                <w:bCs/>
              </w:rPr>
              <w:t>3476658265</w:t>
            </w:r>
          </w:p>
        </w:tc>
        <w:tc>
          <w:tcPr>
            <w:tcW w:w="283" w:type="dxa"/>
          </w:tcPr>
          <w:p w14:paraId="70B76C4B" w14:textId="77777777" w:rsidR="00774287" w:rsidRDefault="00774287" w:rsidP="00774287"/>
        </w:tc>
      </w:tr>
    </w:tbl>
    <w:p w14:paraId="30965511" w14:textId="77777777" w:rsidR="007F5B63" w:rsidRPr="003D1C9C" w:rsidRDefault="007F5B63" w:rsidP="009B591F"/>
    <w:sectPr w:rsidR="007F5B63" w:rsidRPr="003D1C9C" w:rsidSect="00882C07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F5F04" w14:textId="77777777" w:rsidR="00C67B99" w:rsidRDefault="00C67B99" w:rsidP="00590471">
      <w:r>
        <w:separator/>
      </w:r>
    </w:p>
  </w:endnote>
  <w:endnote w:type="continuationSeparator" w:id="0">
    <w:p w14:paraId="7E5CB055" w14:textId="77777777" w:rsidR="00C67B99" w:rsidRDefault="00C67B9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E70F3" w14:textId="77777777" w:rsidR="00C67B99" w:rsidRDefault="00C67B99" w:rsidP="00590471">
      <w:r>
        <w:separator/>
      </w:r>
    </w:p>
  </w:footnote>
  <w:footnote w:type="continuationSeparator" w:id="0">
    <w:p w14:paraId="2B0648AD" w14:textId="77777777" w:rsidR="00C67B99" w:rsidRDefault="00C67B9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56114" w14:textId="77777777" w:rsidR="00590471" w:rsidRPr="00A6154D" w:rsidRDefault="00C67B99" w:rsidP="00060042">
    <w:pPr>
      <w:pStyle w:val="Corpotesto"/>
    </w:pPr>
    <w:r>
      <w:rPr>
        <w:noProof/>
        <w:lang w:bidi="it-IT"/>
      </w:rPr>
      <w:pict w14:anchorId="250BF55A">
        <v:group id="Gruppo 2" o:spid="_x0000_s2049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5QKonlCYGngSLR5FgeUCqigYlE5VgeJsfygFIRDUwkKsfyMDmWh3IsIbB6&#10;QTmWh8mxPKBUchuYHMtDOZYQeFVQJJocy0M5lhB4GigSTY7loRxLCDwNFIkmx/JQjiUElgbKsTxM&#10;juWhHEsIPA0UiSbH8lCOJQSeBopEk2N5KMcSAk8DRaLJsTyUYwmBp4Ei0eRYHsqxhMDR4KkcSwi8&#10;DIRjeZocy1M5lhB4Gsjs/DQ5lqdyLCHwNJDZ+WlyLE/lWELgaSDrxKfJsTyVYwmBp4Gs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F4oqKtA0716qSi55JQ3n6cnVzL+G&#10;jDOZzVU7zHPnycIOLNS22ftoyeMkt2Cc2OSSf73k+cKC4zCOiBthC+zC5WcnT7xY0xVCz8ZRSrJb&#10;232ePIeHJH37WRzlgibZRfIPN3O94umU8l/EufUP5W2JedrpUx20DaOdq5l/vXizdsq5fHZXLny4&#10;vwL7h9U8eWumRMZMOURYTOjevfCYmRzCT6fKlKvUy5nlX+s8zeZ46fk1U+al49ckLdCm1wQRFeUY&#10;atNL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f3FY51uSsZ8xQS6UNLIYTzrpJY9s/7483g5C/hZFf/d9/GxeBY6xkrX+7hlzKEn2Ds+SyIkaKuI4&#10;ejFpjAcY4HLCqUBUR718jGJS1NNh9V+x03AEuRD8LkG77dNrwiL+457ngmGIZzAnpppLWG/Isw7L&#10;azfMX/PwYk2r8CPe8jj/9XiI0f5vbIKswF+o8TIe/1SmN6BaTk3L4/zX3+cQ22eART3zAz2ur8Zv&#10;UYTgPSOymHq+9ww1Dd3fqCFA1kNXSDxShhPvaFVK0HqAOZqxQcCxW6rurNQMz9R/c45/ZS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Q58PDX8eetnt26B03QzchFcbAiblvx2//&#10;lfuMNlptD+ZOTcg42swof6G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+r42+p3QR0nmJ3kcZj4rDx/W8kFdZwWtpIL6jg0bCUX1HGe10ouqOO9Giu5oI4Tt1ZyQR1HaK3k&#10;gjrOxFrJBXUccrWSC+o4teokj2OnZ9Txt5VcUMe5Uiu5oI6DolZyQR0HP63kgjoOclrJBXUczLSS&#10;C+o4aWklF9RxdNJKLqjjLKSVXFDH4UYn+fN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">
          <v:group id="Gruppo 14" o:spid="_x0000_s2058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<v:shape id="Figura a mano libera: Forma 10" o:spid="_x0000_s2060" style="position:absolute;left:-152;width:40644;height:40105;rotation:180;flip:x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#0072c7 [3205]" o:opacity2="24248f" focusposition="1" focussize="" focus="100%" type="gradientRadial"/>
              <v:stroke joinstyle="miter"/>
              <v:formulas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igura a mano libera: Forma 18" o:spid="_x0000_s2059" style="position:absolute;left:2757;top:4364;width:32264;height:31839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stroke joinstyle="miter"/>
              <v:formulas/>
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Rettangolo 4" o:spid="_x0000_s2057" style="position:absolute;left:8858;width:77724;height:26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<v:group id="Gruppo 12" o:spid="_x0000_s2050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<v:shape id="Figura a mano libera: Forma 10" o:spid="_x0000_s2056" style="position:absolute;left:-27;top:5584;width:22055;height:19745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fill opacity="11796f" color2="#0072c7 [3205]" o:opacity2="13107f" focusposition="1" focussize="" focus="100%" type="gradientRadial"/>
              <v:stroke joinstyle="miter"/>
              <v:formulas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igura a mano libera: Forma 10" o:spid="_x0000_s2055" style="position:absolute;left:3918;top:8849;width:16843;height:15090;rotation:180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2873f"/>
              <v:stroke joinstyle="round"/>
              <v:formulas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igura a mano libera: Forma 10" o:spid="_x0000_s2054" style="position:absolute;left:12053;top:5196;width:7689;height:759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3644f"/>
              <v:stroke joinstyle="miter"/>
              <v:formulas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igura a mano libera: Forma 10" o:spid="_x0000_s2053" style="position:absolute;left:-2182;top:13957;width:4497;height:444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0303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igura a mano libera: Forma 10" o:spid="_x0000_s2052" style="position:absolute;left:-26762;top:-52836;width:4498;height:4439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3644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igura a mano libera: Forma 10" o:spid="_x0000_s2051" style="position:absolute;left:5966;top:4616;width:2809;height:2773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14392f"/>
              <v:stroke joinstyle="miter"/>
              <v:formulas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D8452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247ED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C92EEA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8A26D0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E63AA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90E68E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34B77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9A5A0C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7A43E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EE340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0125F5F"/>
    <w:multiLevelType w:val="hybridMultilevel"/>
    <w:tmpl w:val="9CBA2B9C"/>
    <w:lvl w:ilvl="0" w:tplc="6118512C">
      <w:start w:val="36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734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B143E84"/>
    <w:multiLevelType w:val="hybridMultilevel"/>
    <w:tmpl w:val="24C4F98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51EC2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69C20C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4287"/>
    <w:rsid w:val="00055B72"/>
    <w:rsid w:val="00060042"/>
    <w:rsid w:val="0008685D"/>
    <w:rsid w:val="000D006C"/>
    <w:rsid w:val="00112FD7"/>
    <w:rsid w:val="00120CA4"/>
    <w:rsid w:val="001253DD"/>
    <w:rsid w:val="00131C12"/>
    <w:rsid w:val="00146737"/>
    <w:rsid w:val="00150ABD"/>
    <w:rsid w:val="001550E0"/>
    <w:rsid w:val="001E0701"/>
    <w:rsid w:val="00222466"/>
    <w:rsid w:val="002313B6"/>
    <w:rsid w:val="00236632"/>
    <w:rsid w:val="0029260E"/>
    <w:rsid w:val="002B4549"/>
    <w:rsid w:val="002C79D2"/>
    <w:rsid w:val="002E3B54"/>
    <w:rsid w:val="00310F17"/>
    <w:rsid w:val="003149B6"/>
    <w:rsid w:val="003326CB"/>
    <w:rsid w:val="00333A04"/>
    <w:rsid w:val="00376291"/>
    <w:rsid w:val="003763B9"/>
    <w:rsid w:val="00380A7F"/>
    <w:rsid w:val="00380FD1"/>
    <w:rsid w:val="00383D02"/>
    <w:rsid w:val="00384CE1"/>
    <w:rsid w:val="003D1C9C"/>
    <w:rsid w:val="003E3EE9"/>
    <w:rsid w:val="003E5074"/>
    <w:rsid w:val="00410D31"/>
    <w:rsid w:val="0049068A"/>
    <w:rsid w:val="004E158A"/>
    <w:rsid w:val="005471D7"/>
    <w:rsid w:val="00565C77"/>
    <w:rsid w:val="0056708E"/>
    <w:rsid w:val="005801E5"/>
    <w:rsid w:val="00590471"/>
    <w:rsid w:val="005D01FA"/>
    <w:rsid w:val="005D45DC"/>
    <w:rsid w:val="005E7A8F"/>
    <w:rsid w:val="006716D8"/>
    <w:rsid w:val="00683AD5"/>
    <w:rsid w:val="006920F0"/>
    <w:rsid w:val="006C020C"/>
    <w:rsid w:val="006D79A8"/>
    <w:rsid w:val="007575B6"/>
    <w:rsid w:val="00774287"/>
    <w:rsid w:val="007F5B63"/>
    <w:rsid w:val="00803A0A"/>
    <w:rsid w:val="00846CB9"/>
    <w:rsid w:val="00882C07"/>
    <w:rsid w:val="008A1E6E"/>
    <w:rsid w:val="008B108C"/>
    <w:rsid w:val="008C2CFC"/>
    <w:rsid w:val="009443A6"/>
    <w:rsid w:val="009466F1"/>
    <w:rsid w:val="009475DC"/>
    <w:rsid w:val="00967B93"/>
    <w:rsid w:val="00976821"/>
    <w:rsid w:val="009B591F"/>
    <w:rsid w:val="00A31B16"/>
    <w:rsid w:val="00A356A1"/>
    <w:rsid w:val="00A6154D"/>
    <w:rsid w:val="00A67245"/>
    <w:rsid w:val="00A82A0D"/>
    <w:rsid w:val="00AE68A8"/>
    <w:rsid w:val="00B37E65"/>
    <w:rsid w:val="00B6466C"/>
    <w:rsid w:val="00B76CDA"/>
    <w:rsid w:val="00BE2EE3"/>
    <w:rsid w:val="00C14078"/>
    <w:rsid w:val="00C42CAF"/>
    <w:rsid w:val="00C63E32"/>
    <w:rsid w:val="00C67B99"/>
    <w:rsid w:val="00C83A18"/>
    <w:rsid w:val="00CC1E8B"/>
    <w:rsid w:val="00CD2321"/>
    <w:rsid w:val="00CE1E3D"/>
    <w:rsid w:val="00D053FA"/>
    <w:rsid w:val="00D26515"/>
    <w:rsid w:val="00D71C00"/>
    <w:rsid w:val="00E26AED"/>
    <w:rsid w:val="00E73AB8"/>
    <w:rsid w:val="00E77B5E"/>
    <w:rsid w:val="00E90A60"/>
    <w:rsid w:val="00ED47F7"/>
    <w:rsid w:val="00EE7E09"/>
    <w:rsid w:val="00F0223C"/>
    <w:rsid w:val="00F158F2"/>
    <w:rsid w:val="00F16BDD"/>
    <w:rsid w:val="00F3235D"/>
    <w:rsid w:val="00F509FC"/>
    <w:rsid w:val="00F878BD"/>
    <w:rsid w:val="00FD29FC"/>
    <w:rsid w:val="00FE7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3D364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6154D"/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54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A6154D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154D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154D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154D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154D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154D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154D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154D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A6154D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6154D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154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A6154D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A6154D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154D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154D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A6154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A6154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A6154D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1">
    <w:name w:val="Date1"/>
    <w:basedOn w:val="Corpotesto"/>
    <w:uiPriority w:val="1"/>
    <w:semiHidden/>
    <w:qFormat/>
    <w:rsid w:val="00A6154D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A6154D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A6154D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A6154D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A6154D"/>
    <w:rPr>
      <w:rFonts w:ascii="Calibri" w:hAnsi="Calibri" w:cs="Calibri"/>
    </w:rPr>
  </w:style>
  <w:style w:type="paragraph" w:styleId="Nessunaspaziatura">
    <w:name w:val="No Spacing"/>
    <w:basedOn w:val="Normale"/>
    <w:uiPriority w:val="1"/>
    <w:rsid w:val="00A6154D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to">
    <w:name w:val="Contatto"/>
    <w:basedOn w:val="Normale"/>
    <w:link w:val="Caratterecontatto"/>
    <w:uiPriority w:val="1"/>
    <w:qFormat/>
    <w:rsid w:val="00A6154D"/>
    <w:pPr>
      <w:spacing w:after="0"/>
    </w:pPr>
  </w:style>
  <w:style w:type="paragraph" w:styleId="Formuladichiusura">
    <w:name w:val="Closing"/>
    <w:basedOn w:val="Normale"/>
    <w:link w:val="FormuladichiusuraCarattere"/>
    <w:uiPriority w:val="99"/>
    <w:qFormat/>
    <w:rsid w:val="00A6154D"/>
    <w:pPr>
      <w:spacing w:before="480" w:after="0"/>
    </w:pPr>
  </w:style>
  <w:style w:type="character" w:customStyle="1" w:styleId="Caratterecontatto">
    <w:name w:val="Carattere contatto"/>
    <w:basedOn w:val="Carpredefinitoparagrafo"/>
    <w:link w:val="Contatto"/>
    <w:uiPriority w:val="1"/>
    <w:rsid w:val="00A6154D"/>
    <w:rPr>
      <w:rFonts w:ascii="Calibri" w:hAnsi="Calibri" w:cs="Calibri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A6154D"/>
    <w:rPr>
      <w:rFonts w:ascii="Calibri" w:hAnsi="Calibri" w:cs="Calibri"/>
    </w:rPr>
  </w:style>
  <w:style w:type="character" w:customStyle="1" w:styleId="Menzione1">
    <w:name w:val="Menzione1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A6154D"/>
    <w:pPr>
      <w:numPr>
        <w:numId w:val="3"/>
      </w:numPr>
    </w:pPr>
  </w:style>
  <w:style w:type="numbering" w:styleId="1ai">
    <w:name w:val="Outline List 1"/>
    <w:basedOn w:val="Nessunelenco"/>
    <w:uiPriority w:val="99"/>
    <w:semiHidden/>
    <w:unhideWhenUsed/>
    <w:rsid w:val="00A6154D"/>
    <w:pPr>
      <w:numPr>
        <w:numId w:val="4"/>
      </w:numPr>
    </w:pPr>
  </w:style>
  <w:style w:type="character" w:styleId="CodiceHTML">
    <w:name w:val="HTML Code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6154D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6154D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A6154D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6154D"/>
    <w:pPr>
      <w:spacing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A6154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A6154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6154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A6154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A6154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A6154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A6154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A6154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A6154D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6154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A6154D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A6154D"/>
  </w:style>
  <w:style w:type="character" w:styleId="Titolodellibro">
    <w:name w:val="Book Title"/>
    <w:basedOn w:val="Carpredefinitoparagrafo"/>
    <w:uiPriority w:val="33"/>
    <w:semiHidden/>
    <w:rsid w:val="00A6154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A615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A6154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A6154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A6154D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A6154D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A6154D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A6154D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A6154D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A6154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A6154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A6154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A6154D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A6154D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A6154D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A6154D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A6154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A6154D"/>
    <w:pPr>
      <w:numPr>
        <w:numId w:val="7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A6154D"/>
    <w:pPr>
      <w:numPr>
        <w:numId w:val="8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A6154D"/>
    <w:pPr>
      <w:numPr>
        <w:numId w:val="9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A6154D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A6154D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A6154D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A6154D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A6154D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A6154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A6154D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A6154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A6154D"/>
    <w:pPr>
      <w:spacing w:after="0"/>
    </w:pPr>
  </w:style>
  <w:style w:type="paragraph" w:styleId="Testomacro">
    <w:name w:val="macro"/>
    <w:link w:val="TestomacroCarattere"/>
    <w:uiPriority w:val="99"/>
    <w:semiHidden/>
    <w:unhideWhenUsed/>
    <w:rsid w:val="00A615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6154D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A6154D"/>
    <w:pPr>
      <w:spacing w:after="0"/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A6154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A615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A6154D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A6154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A6154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A6154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154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15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154D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A6154D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A6154D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A6154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154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154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154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154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A6154D"/>
    <w:pPr>
      <w:numPr>
        <w:numId w:val="15"/>
      </w:numPr>
    </w:pPr>
  </w:style>
  <w:style w:type="table" w:customStyle="1" w:styleId="Tabellasemplice-11">
    <w:name w:val="Tabella semplice - 11"/>
    <w:basedOn w:val="Tabellanormale"/>
    <w:uiPriority w:val="41"/>
    <w:rsid w:val="00A6154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2"/>
    <w:rsid w:val="00A6154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ellanormale"/>
    <w:uiPriority w:val="43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4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ellanormale"/>
    <w:uiPriority w:val="45"/>
    <w:rsid w:val="00A6154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A6154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A6154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A6154D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A6154D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A6154D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A6154D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6154D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6154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6154D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615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6154D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6154D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A6154D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A6154D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6154D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A6154D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A6154D"/>
    <w:pPr>
      <w:spacing w:after="22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A6154D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A6154D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A6154D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A6154D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A615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A6154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ellaelenco1chiara1">
    <w:name w:val="Tabella elenco 1 chiara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elenco1chiara-colore21">
    <w:name w:val="Tabella elenco 1 chiara - colore 2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elenco1chiara-colore31">
    <w:name w:val="Tabella elenco 1 chiara - colore 3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elenco1chiara-colore41">
    <w:name w:val="Tabella elenco 1 chiara - colore 4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ellaelenco21">
    <w:name w:val="Tabella elenco 2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elenco2-colore21">
    <w:name w:val="Tabella elenco 2 - colore 2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elenco2-colore31">
    <w:name w:val="Tabella elenco 2 - colore 3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elenco2-colore41">
    <w:name w:val="Tabella elenco 2 - colore 4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elenco2-colore51">
    <w:name w:val="Tabella elenco 2 - colore 5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elenco2-colore61">
    <w:name w:val="Tabella elenco 2 - colore 6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Elencotab31">
    <w:name w:val="Elenco tab. 3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Elencotab41">
    <w:name w:val="Elenco tab. 4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elenco4-colore21">
    <w:name w:val="Tabella elenco 4 - colore 2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elenco4-colore31">
    <w:name w:val="Tabella elenco 4 - colore 3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elenco4-colore41">
    <w:name w:val="Tabella elenco 4 - colore 4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elenco4-colore51">
    <w:name w:val="Tabella elenco 4 - colore 5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elenco4-colore61">
    <w:name w:val="Tabella elenco 4 - colore 6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ellaelenco5scura1">
    <w:name w:val="Tabella elenco 5 scura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elenco6acolori-colore21">
    <w:name w:val="Tabella elenco 6 a colori - colore 21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elenco6acolori-colore31">
    <w:name w:val="Tabella elenco 6 a colori - colore 31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elenco6acolori-colore41">
    <w:name w:val="Tabella elenco 6 a colori - colore 41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elenco6acolori-colore51">
    <w:name w:val="Tabella elenco 6 a colori - colore 51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elenco6acolori-colore61">
    <w:name w:val="Tabella elenco 6 a colori - colore 61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ellaelenco7acolori1">
    <w:name w:val="Tabella elenco 7 a colori1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A6154D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A6154D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A6154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A6154D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A6154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A6154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A6154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A6154D"/>
    <w:pPr>
      <w:spacing w:after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A6154D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A6154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A6154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A6154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A6154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6154D"/>
    <w:pPr>
      <w:spacing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A6154D"/>
    <w:pPr>
      <w:spacing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A6154D"/>
    <w:pPr>
      <w:spacing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A6154D"/>
    <w:pPr>
      <w:spacing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A6154D"/>
    <w:pPr>
      <w:spacing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A6154D"/>
    <w:pPr>
      <w:spacing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A6154D"/>
    <w:pPr>
      <w:spacing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A6154D"/>
    <w:pPr>
      <w:spacing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A6154D"/>
    <w:pPr>
      <w:spacing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A6154D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6154D"/>
    <w:pPr>
      <w:spacing w:after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6154D"/>
    <w:rPr>
      <w:rFonts w:ascii="Consolas" w:hAnsi="Consolas" w:cs="Calibri"/>
      <w:sz w:val="21"/>
      <w:szCs w:val="21"/>
    </w:rPr>
  </w:style>
  <w:style w:type="table" w:styleId="Grigliatabella1">
    <w:name w:val="Table Grid 1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A6154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A6154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A6154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A6154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A6154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agriglia1chiara1">
    <w:name w:val="Tabella griglia 1 chiara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griglia2-colore31">
    <w:name w:val="Tabella griglia 2 - colore 3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griglia2-colore51">
    <w:name w:val="Tabella griglia 2 - colore 5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griglia2-colore61">
    <w:name w:val="Tabella griglia 2 - colore 6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gliatab31">
    <w:name w:val="Griglia tab. 3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ellagriglia3-colore21">
    <w:name w:val="Tabella griglia 3 - colore 2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ellagriglia3-colore31">
    <w:name w:val="Tabella griglia 3 - colore 3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ellagriglia3-colore41">
    <w:name w:val="Tabella griglia 3 - colore 4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ellagriglia3-colore61">
    <w:name w:val="Tabella griglia 3 - colore 6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gliatab41">
    <w:name w:val="Griglia tab. 4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griglia4-colore31">
    <w:name w:val="Tabella griglia 4 - colore 3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griglia4-colore51">
    <w:name w:val="Tabella griglia 4 - colore 5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ellagriglia5scura1">
    <w:name w:val="Tabella griglia 5 scura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ellagriglia5scura-colore51">
    <w:name w:val="Tabella griglia 5 scura - colore 5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ellagriglia5scura-colore61">
    <w:name w:val="Tabella griglia 5 scura - colore 6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ellagriglia6acolori1">
    <w:name w:val="Tabella griglia 6 a colori1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ellagriglia6acolori-colore21">
    <w:name w:val="Tabella griglia 6 a colori - colore 21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ellagriglia6acolori-colore31">
    <w:name w:val="Tabella griglia 6 a colori - colore 31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ellagriglia6acolori-colore51">
    <w:name w:val="Tabella griglia 6 a colori - colore 51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ellagriglia6acolori-colore61">
    <w:name w:val="Tabella griglia 6 a colori - colore 61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ellagriglia7acolori1">
    <w:name w:val="Tabella griglia 7 a colori1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ellagriglia7acolori-colore21">
    <w:name w:val="Tabella griglia 7 a colori - colore 21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ellagriglia7acolori-colore31">
    <w:name w:val="Tabella griglia 7 a colori - colore 31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ellagriglia7acolori-colore51">
    <w:name w:val="Tabella griglia 7 a colori - colore 51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ellagriglia7acolori-colore61">
    <w:name w:val="Tabella griglia 7 a colori - colore 61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A6154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A6154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A6154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6154D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A6154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A6154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A6154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A6154D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A6154D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154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Lettera%20di%20presentazione%20sfere%20blu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D060C4-5BD7-46A0-8C10-4FF22678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di presentazione sfere blu.dotx</Template>
  <TotalTime>0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2019-11-11T09:19:00Z</dcterms:created>
  <dcterms:modified xsi:type="dcterms:W3CDTF">2019-11-11T09:19:00Z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